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90971E" w14:textId="77777777" w:rsidR="001B6A82" w:rsidRPr="00E842FE" w:rsidRDefault="001B6A82" w:rsidP="00BE13F5">
      <w:pPr>
        <w:pStyle w:val="Cmsor1"/>
        <w:framePr w:w="4867" w:h="1489" w:wrap="around"/>
        <w:spacing w:line="276" w:lineRule="auto"/>
        <w:rPr>
          <w:rFonts w:ascii="Garamond" w:hAnsi="Garamond"/>
          <w:smallCaps/>
          <w:sz w:val="24"/>
          <w:szCs w:val="24"/>
        </w:rPr>
      </w:pPr>
      <w:r w:rsidRPr="00E842FE">
        <w:rPr>
          <w:rFonts w:ascii="Garamond" w:hAnsi="Garamond"/>
          <w:smallCaps/>
          <w:sz w:val="24"/>
          <w:szCs w:val="24"/>
        </w:rPr>
        <w:t>MAGYAR TOJÓHIBRID-TENYÉSZTŐK</w:t>
      </w:r>
    </w:p>
    <w:p w14:paraId="0B021B50" w14:textId="77777777" w:rsidR="001B6A82" w:rsidRPr="00E842FE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Comic Sans MS" w:hAnsi="Comic Sans MS"/>
          <w:spacing w:val="-10"/>
          <w:szCs w:val="24"/>
        </w:rPr>
      </w:pPr>
      <w:r w:rsidRPr="00E842FE">
        <w:rPr>
          <w:rFonts w:ascii="Garamond" w:hAnsi="Garamond"/>
          <w:smallCaps/>
          <w:spacing w:val="-10"/>
          <w:szCs w:val="24"/>
        </w:rPr>
        <w:t>és TOJÁSTERMELŐK SZÖVETSÉGE</w:t>
      </w:r>
    </w:p>
    <w:p w14:paraId="6ADE957D" w14:textId="77777777" w:rsidR="001B6A82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Gatineau" w:hAnsi="Gatineau"/>
          <w:spacing w:val="10"/>
          <w:sz w:val="16"/>
        </w:rPr>
      </w:pPr>
    </w:p>
    <w:p w14:paraId="7819DCE9" w14:textId="77777777" w:rsidR="001B6A82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pacing w:val="10"/>
          <w:sz w:val="16"/>
        </w:rPr>
        <w:t>10</w:t>
      </w:r>
      <w:r w:rsidR="005A768B">
        <w:rPr>
          <w:rFonts w:ascii="Arial Narrow" w:hAnsi="Arial Narrow"/>
          <w:spacing w:val="10"/>
          <w:sz w:val="16"/>
        </w:rPr>
        <w:t>9</w:t>
      </w:r>
      <w:r>
        <w:rPr>
          <w:rFonts w:ascii="Arial Narrow" w:hAnsi="Arial Narrow"/>
          <w:spacing w:val="10"/>
          <w:sz w:val="16"/>
        </w:rPr>
        <w:t xml:space="preserve">4 Budapest, </w:t>
      </w:r>
      <w:r w:rsidR="00BE5656">
        <w:rPr>
          <w:rFonts w:ascii="Arial Narrow" w:hAnsi="Arial Narrow"/>
          <w:spacing w:val="10"/>
          <w:sz w:val="16"/>
        </w:rPr>
        <w:t>Páva u. 8</w:t>
      </w:r>
      <w:r>
        <w:rPr>
          <w:rFonts w:ascii="Arial Narrow" w:hAnsi="Arial Narrow"/>
          <w:spacing w:val="10"/>
          <w:sz w:val="16"/>
        </w:rPr>
        <w:t xml:space="preserve">. </w:t>
      </w:r>
    </w:p>
    <w:p w14:paraId="133CC445" w14:textId="77777777" w:rsidR="001B6A82" w:rsidRDefault="001B6A82" w:rsidP="00BE13F5">
      <w:pPr>
        <w:framePr w:w="4867" w:h="1489" w:hSpace="141" w:wrap="around" w:vAnchor="text" w:hAnchor="page" w:x="1045" w:y="-2159"/>
        <w:widowControl w:val="0"/>
        <w:spacing w:before="120" w:line="276" w:lineRule="auto"/>
        <w:jc w:val="center"/>
        <w:rPr>
          <w:rFonts w:ascii="Hu_Maig" w:hAnsi="Hu_Maig"/>
          <w:spacing w:val="10"/>
          <w:sz w:val="14"/>
        </w:rPr>
      </w:pPr>
      <w:r>
        <w:rPr>
          <w:rFonts w:ascii="Hu_Maig" w:hAnsi="Hu_Maig"/>
          <w:spacing w:val="10"/>
          <w:sz w:val="14"/>
        </w:rPr>
        <w:t>Telefon:  1/269-2996</w:t>
      </w:r>
      <w:r>
        <w:rPr>
          <w:rFonts w:ascii="Hu_Maig" w:hAnsi="Hu_Maig"/>
          <w:spacing w:val="10"/>
          <w:sz w:val="14"/>
        </w:rPr>
        <w:tab/>
        <w:t>Fax: 1/332-8164</w:t>
      </w:r>
    </w:p>
    <w:p w14:paraId="1D4234A7" w14:textId="77777777" w:rsidR="001B6A82" w:rsidRDefault="001B6A82" w:rsidP="00BE13F5">
      <w:pPr>
        <w:framePr w:w="4867" w:h="1489" w:hSpace="141" w:wrap="around" w:vAnchor="text" w:hAnchor="page" w:x="1045" w:y="-2159"/>
        <w:widowControl w:val="0"/>
        <w:spacing w:before="120" w:line="276" w:lineRule="auto"/>
        <w:jc w:val="center"/>
        <w:rPr>
          <w:rFonts w:ascii="Hu_Maig" w:hAnsi="Hu_Maig"/>
          <w:spacing w:val="10"/>
          <w:sz w:val="14"/>
        </w:rPr>
      </w:pPr>
    </w:p>
    <w:p w14:paraId="0FEABD3E" w14:textId="77777777" w:rsidR="001B6A82" w:rsidRPr="00E842FE" w:rsidRDefault="001B6A82" w:rsidP="00982107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E842FE">
        <w:rPr>
          <w:rFonts w:ascii="Times New Roman" w:hAnsi="Times New Roman"/>
          <w:b/>
          <w:bCs/>
          <w:sz w:val="28"/>
          <w:szCs w:val="28"/>
        </w:rPr>
        <w:t>MEGHÍVÓ</w:t>
      </w:r>
    </w:p>
    <w:p w14:paraId="3B6AAD72" w14:textId="77777777"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 </w:t>
      </w:r>
    </w:p>
    <w:p w14:paraId="068CB18E" w14:textId="77777777" w:rsidR="001B6A82" w:rsidRDefault="001B6A82" w:rsidP="00F72B7C">
      <w:pPr>
        <w:spacing w:line="276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 Magyar Tojóhibrid-tenyésztők és Tojástermelők Szövetsége intézőbizottsági ülésére ezúton tisztelettel meghívjuk.</w:t>
      </w:r>
    </w:p>
    <w:p w14:paraId="5E843E78" w14:textId="77777777" w:rsidR="00F72B7C" w:rsidRDefault="00F72B7C" w:rsidP="00F72B7C">
      <w:pPr>
        <w:spacing w:line="276" w:lineRule="auto"/>
        <w:jc w:val="center"/>
        <w:rPr>
          <w:rFonts w:ascii="Times New Roman" w:hAnsi="Times New Roman"/>
          <w:szCs w:val="24"/>
        </w:rPr>
      </w:pPr>
    </w:p>
    <w:p w14:paraId="125D700B" w14:textId="77777777" w:rsidR="001B6A82" w:rsidRPr="00634AD1" w:rsidRDefault="001B6A82" w:rsidP="00BE13F5">
      <w:pPr>
        <w:spacing w:line="276" w:lineRule="auto"/>
        <w:rPr>
          <w:rFonts w:ascii="Times New Roman" w:hAnsi="Times New Roman"/>
          <w:b/>
          <w:szCs w:val="24"/>
        </w:rPr>
      </w:pPr>
      <w:r w:rsidRPr="00FA1946">
        <w:rPr>
          <w:rFonts w:ascii="Times New Roman" w:hAnsi="Times New Roman"/>
          <w:szCs w:val="24"/>
          <w:u w:val="single"/>
        </w:rPr>
        <w:t>Az ülés ideje:</w:t>
      </w:r>
      <w:r>
        <w:rPr>
          <w:rFonts w:ascii="Times New Roman" w:hAnsi="Times New Roman"/>
          <w:szCs w:val="24"/>
        </w:rPr>
        <w:tab/>
      </w:r>
      <w:r w:rsidR="00FA1946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b/>
          <w:bCs/>
          <w:szCs w:val="24"/>
        </w:rPr>
        <w:t>201</w:t>
      </w:r>
      <w:r w:rsidR="00AC02D3">
        <w:rPr>
          <w:rFonts w:ascii="Times New Roman" w:hAnsi="Times New Roman"/>
          <w:b/>
          <w:bCs/>
          <w:szCs w:val="24"/>
        </w:rPr>
        <w:t>8</w:t>
      </w:r>
      <w:r>
        <w:rPr>
          <w:rFonts w:ascii="Times New Roman" w:hAnsi="Times New Roman"/>
          <w:b/>
          <w:bCs/>
          <w:szCs w:val="24"/>
        </w:rPr>
        <w:t xml:space="preserve">. </w:t>
      </w:r>
      <w:r w:rsidR="00F72B7C">
        <w:rPr>
          <w:rFonts w:ascii="Times New Roman" w:hAnsi="Times New Roman"/>
          <w:b/>
          <w:bCs/>
          <w:szCs w:val="24"/>
        </w:rPr>
        <w:t>január</w:t>
      </w:r>
      <w:r w:rsidR="008C6871">
        <w:rPr>
          <w:rFonts w:ascii="Times New Roman" w:hAnsi="Times New Roman"/>
          <w:b/>
          <w:bCs/>
          <w:szCs w:val="24"/>
        </w:rPr>
        <w:t xml:space="preserve"> </w:t>
      </w:r>
      <w:r w:rsidR="00557971">
        <w:rPr>
          <w:rFonts w:ascii="Times New Roman" w:hAnsi="Times New Roman"/>
          <w:b/>
          <w:bCs/>
          <w:szCs w:val="24"/>
        </w:rPr>
        <w:t>1</w:t>
      </w:r>
      <w:r w:rsidR="00F72B7C">
        <w:rPr>
          <w:rFonts w:ascii="Times New Roman" w:hAnsi="Times New Roman"/>
          <w:b/>
          <w:bCs/>
          <w:szCs w:val="24"/>
        </w:rPr>
        <w:t>7</w:t>
      </w:r>
      <w:r w:rsidRPr="00634AD1">
        <w:rPr>
          <w:rFonts w:ascii="Times New Roman" w:hAnsi="Times New Roman"/>
          <w:b/>
          <w:szCs w:val="24"/>
        </w:rPr>
        <w:t>.</w:t>
      </w:r>
      <w:r>
        <w:rPr>
          <w:rFonts w:ascii="Times New Roman" w:hAnsi="Times New Roman"/>
          <w:szCs w:val="24"/>
        </w:rPr>
        <w:t xml:space="preserve"> (</w:t>
      </w:r>
      <w:r w:rsidR="00F72B7C">
        <w:rPr>
          <w:rFonts w:ascii="Times New Roman" w:hAnsi="Times New Roman"/>
          <w:szCs w:val="24"/>
        </w:rPr>
        <w:t>csütörtök</w:t>
      </w:r>
      <w:r w:rsidR="000B3C44">
        <w:rPr>
          <w:rFonts w:ascii="Times New Roman" w:hAnsi="Times New Roman"/>
          <w:szCs w:val="24"/>
        </w:rPr>
        <w:t>)</w:t>
      </w:r>
      <w:r w:rsidR="00F423A6" w:rsidRPr="00000002">
        <w:rPr>
          <w:rFonts w:ascii="Times New Roman" w:hAnsi="Times New Roman"/>
          <w:szCs w:val="24"/>
        </w:rPr>
        <w:t xml:space="preserve"> </w:t>
      </w:r>
      <w:r w:rsidR="003B1799" w:rsidRPr="003B7140">
        <w:rPr>
          <w:rFonts w:ascii="Times New Roman" w:hAnsi="Times New Roman"/>
          <w:b/>
          <w:szCs w:val="24"/>
        </w:rPr>
        <w:t xml:space="preserve">10 </w:t>
      </w:r>
      <w:r w:rsidRPr="003B7140">
        <w:rPr>
          <w:rFonts w:ascii="Times New Roman" w:hAnsi="Times New Roman"/>
          <w:b/>
          <w:bCs/>
          <w:szCs w:val="24"/>
        </w:rPr>
        <w:t>óra</w:t>
      </w:r>
    </w:p>
    <w:p w14:paraId="259FFF6F" w14:textId="77777777" w:rsidR="001B6A82" w:rsidRPr="002F3949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u w:val="single"/>
        </w:rPr>
        <w:t>Az ülés helye</w:t>
      </w:r>
      <w:r>
        <w:rPr>
          <w:rFonts w:ascii="Times New Roman" w:hAnsi="Times New Roman"/>
          <w:szCs w:val="24"/>
        </w:rPr>
        <w:t xml:space="preserve">: </w:t>
      </w:r>
      <w:r w:rsidR="00FA1946">
        <w:rPr>
          <w:rFonts w:ascii="Times New Roman" w:hAnsi="Times New Roman"/>
          <w:szCs w:val="24"/>
        </w:rPr>
        <w:tab/>
      </w:r>
      <w:r w:rsidR="00F72B7C">
        <w:rPr>
          <w:rFonts w:ascii="Times New Roman" w:hAnsi="Times New Roman"/>
          <w:szCs w:val="24"/>
        </w:rPr>
        <w:t>PIANELLA Irodaház,</w:t>
      </w:r>
      <w:r w:rsidR="002F3949">
        <w:rPr>
          <w:rFonts w:ascii="Times New Roman" w:hAnsi="Times New Roman"/>
          <w:szCs w:val="24"/>
        </w:rPr>
        <w:t xml:space="preserve"> </w:t>
      </w:r>
      <w:r w:rsidR="007A491F" w:rsidRPr="002F3949">
        <w:rPr>
          <w:rFonts w:ascii="Times New Roman" w:hAnsi="Times New Roman"/>
          <w:szCs w:val="24"/>
        </w:rPr>
        <w:t>Tá</w:t>
      </w:r>
      <w:r w:rsidR="00F72B7C">
        <w:rPr>
          <w:rFonts w:ascii="Times New Roman" w:hAnsi="Times New Roman"/>
          <w:szCs w:val="24"/>
        </w:rPr>
        <w:t>rgyaló</w:t>
      </w:r>
    </w:p>
    <w:p w14:paraId="061709F6" w14:textId="77777777" w:rsidR="007A491F" w:rsidRDefault="007A491F" w:rsidP="00BE13F5">
      <w:pPr>
        <w:spacing w:line="276" w:lineRule="auto"/>
        <w:rPr>
          <w:rFonts w:ascii="Times New Roman" w:hAnsi="Times New Roman"/>
          <w:szCs w:val="24"/>
        </w:rPr>
      </w:pPr>
      <w:r w:rsidRPr="002F3949">
        <w:rPr>
          <w:rFonts w:ascii="Times New Roman" w:hAnsi="Times New Roman"/>
          <w:szCs w:val="24"/>
        </w:rPr>
        <w:tab/>
      </w:r>
      <w:r w:rsidRPr="002F3949">
        <w:rPr>
          <w:rFonts w:ascii="Times New Roman" w:hAnsi="Times New Roman"/>
          <w:szCs w:val="24"/>
        </w:rPr>
        <w:tab/>
      </w:r>
      <w:r w:rsidRPr="002F3949">
        <w:rPr>
          <w:rFonts w:ascii="Times New Roman" w:hAnsi="Times New Roman"/>
          <w:szCs w:val="24"/>
        </w:rPr>
        <w:tab/>
      </w:r>
      <w:r w:rsidR="00F72B7C">
        <w:rPr>
          <w:rFonts w:ascii="Times New Roman" w:hAnsi="Times New Roman"/>
          <w:szCs w:val="24"/>
        </w:rPr>
        <w:t>6041</w:t>
      </w:r>
      <w:r w:rsidR="006B50CA" w:rsidRPr="006B50CA">
        <w:rPr>
          <w:rFonts w:ascii="Times New Roman" w:hAnsi="Times New Roman"/>
          <w:szCs w:val="24"/>
        </w:rPr>
        <w:t xml:space="preserve"> </w:t>
      </w:r>
      <w:r w:rsidR="00F72B7C">
        <w:rPr>
          <w:rFonts w:ascii="Times New Roman" w:hAnsi="Times New Roman"/>
          <w:szCs w:val="24"/>
        </w:rPr>
        <w:t>Kerekegyháza</w:t>
      </w:r>
      <w:r w:rsidR="006B50CA">
        <w:rPr>
          <w:rFonts w:ascii="Times New Roman" w:hAnsi="Times New Roman"/>
          <w:szCs w:val="24"/>
        </w:rPr>
        <w:t xml:space="preserve"> </w:t>
      </w:r>
      <w:r w:rsidR="00F72B7C">
        <w:rPr>
          <w:rFonts w:ascii="Times New Roman" w:hAnsi="Times New Roman"/>
          <w:szCs w:val="24"/>
        </w:rPr>
        <w:t>Szabadság u. 33</w:t>
      </w:r>
      <w:r w:rsidR="006B50CA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</w:p>
    <w:p w14:paraId="3CE5E488" w14:textId="77777777" w:rsidR="001B6A82" w:rsidRPr="00E842FE" w:rsidRDefault="001B6A82" w:rsidP="00BE13F5">
      <w:pPr>
        <w:spacing w:line="276" w:lineRule="auto"/>
        <w:rPr>
          <w:rFonts w:ascii="Times New Roman" w:hAnsi="Times New Roman"/>
          <w:b/>
          <w:szCs w:val="24"/>
        </w:rPr>
      </w:pPr>
      <w:r w:rsidRPr="00E842FE">
        <w:rPr>
          <w:rFonts w:ascii="Times New Roman" w:hAnsi="Times New Roman"/>
          <w:b/>
          <w:szCs w:val="24"/>
        </w:rPr>
        <w:t>Napirend:</w:t>
      </w:r>
    </w:p>
    <w:p w14:paraId="5A7CF7CB" w14:textId="77777777" w:rsidR="00820992" w:rsidRPr="00982107" w:rsidRDefault="0072386B" w:rsidP="00820992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 w:rsidRPr="00982107">
        <w:rPr>
          <w:rFonts w:ascii="Times New Roman" w:hAnsi="Times New Roman"/>
          <w:szCs w:val="24"/>
        </w:rPr>
        <w:t xml:space="preserve">Elnöki tájékoztató </w:t>
      </w:r>
      <w:r w:rsidR="00F72B7C">
        <w:rPr>
          <w:rFonts w:ascii="Times New Roman" w:hAnsi="Times New Roman"/>
          <w:szCs w:val="24"/>
        </w:rPr>
        <w:t xml:space="preserve">a </w:t>
      </w:r>
      <w:r w:rsidR="00820992" w:rsidRPr="00982107">
        <w:rPr>
          <w:rFonts w:ascii="Times New Roman" w:hAnsi="Times New Roman"/>
          <w:szCs w:val="24"/>
        </w:rPr>
        <w:t>Duna Tojás Kft.</w:t>
      </w:r>
      <w:r w:rsidR="00F72B7C">
        <w:rPr>
          <w:rFonts w:ascii="Times New Roman" w:hAnsi="Times New Roman"/>
          <w:szCs w:val="24"/>
        </w:rPr>
        <w:t xml:space="preserve"> környezetvédelmi hatósági engedélyezésével kapcsolatban</w:t>
      </w:r>
    </w:p>
    <w:p w14:paraId="073AFE0B" w14:textId="77777777" w:rsidR="00AC02D3" w:rsidRDefault="00AC02D3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93206">
        <w:rPr>
          <w:rFonts w:ascii="Times New Roman" w:hAnsi="Times New Roman"/>
          <w:i/>
          <w:iCs/>
          <w:szCs w:val="24"/>
        </w:rPr>
        <w:t xml:space="preserve">előadó: </w:t>
      </w:r>
      <w:bookmarkStart w:id="0" w:name="_Hlk534266966"/>
      <w:r w:rsidR="0072386B">
        <w:rPr>
          <w:rFonts w:ascii="Times New Roman" w:hAnsi="Times New Roman"/>
          <w:i/>
          <w:iCs/>
          <w:szCs w:val="24"/>
        </w:rPr>
        <w:t>Pákozd Gergely</w:t>
      </w:r>
      <w:r w:rsidR="00E842FE" w:rsidRPr="00E842FE">
        <w:rPr>
          <w:rFonts w:ascii="Times New Roman" w:hAnsi="Times New Roman"/>
          <w:i/>
          <w:iCs/>
          <w:szCs w:val="24"/>
        </w:rPr>
        <w:t>, elnök</w:t>
      </w:r>
      <w:r w:rsidR="00E842FE">
        <w:rPr>
          <w:rFonts w:ascii="Times New Roman" w:hAnsi="Times New Roman"/>
          <w:i/>
          <w:iCs/>
          <w:szCs w:val="24"/>
        </w:rPr>
        <w:t xml:space="preserve"> </w:t>
      </w:r>
      <w:bookmarkEnd w:id="0"/>
    </w:p>
    <w:p w14:paraId="7D30908F" w14:textId="77777777" w:rsidR="00E842FE" w:rsidRPr="00E842FE" w:rsidRDefault="00E842FE" w:rsidP="00C8036C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14:paraId="60A77609" w14:textId="77777777" w:rsidR="005B64AE" w:rsidRPr="005B64AE" w:rsidRDefault="00F72B7C" w:rsidP="00F72B7C">
      <w:pPr>
        <w:pStyle w:val="Listaszerbekezds"/>
        <w:numPr>
          <w:ilvl w:val="0"/>
          <w:numId w:val="2"/>
        </w:numPr>
        <w:rPr>
          <w:rFonts w:ascii="Times New Roman" w:hAnsi="Times New Roman"/>
          <w:i/>
          <w:iCs/>
          <w:szCs w:val="24"/>
        </w:rPr>
      </w:pPr>
      <w:bookmarkStart w:id="1" w:name="_Hlk514932433"/>
      <w:r w:rsidRPr="005B64AE">
        <w:rPr>
          <w:rFonts w:ascii="Times New Roman" w:hAnsi="Times New Roman"/>
          <w:szCs w:val="24"/>
        </w:rPr>
        <w:t>Tagi jogviszony</w:t>
      </w:r>
      <w:r w:rsidR="00E6477D" w:rsidRPr="005B64AE">
        <w:rPr>
          <w:rFonts w:ascii="Times New Roman" w:hAnsi="Times New Roman"/>
          <w:szCs w:val="24"/>
        </w:rPr>
        <w:t>t</w:t>
      </w:r>
      <w:r w:rsidRPr="005B64AE">
        <w:rPr>
          <w:rFonts w:ascii="Times New Roman" w:hAnsi="Times New Roman"/>
          <w:szCs w:val="24"/>
        </w:rPr>
        <w:t xml:space="preserve"> </w:t>
      </w:r>
      <w:r w:rsidR="00E6477D" w:rsidRPr="005B64AE">
        <w:rPr>
          <w:rFonts w:ascii="Times New Roman" w:hAnsi="Times New Roman"/>
          <w:szCs w:val="24"/>
        </w:rPr>
        <w:t>érintő</w:t>
      </w:r>
      <w:r w:rsidRPr="005B64AE">
        <w:rPr>
          <w:rFonts w:ascii="Times New Roman" w:hAnsi="Times New Roman"/>
          <w:szCs w:val="24"/>
        </w:rPr>
        <w:t xml:space="preserve"> kérdések </w:t>
      </w:r>
    </w:p>
    <w:p w14:paraId="2648C7B6" w14:textId="541C66FA" w:rsidR="00F72B7C" w:rsidRPr="005B64AE" w:rsidRDefault="00F72B7C" w:rsidP="005B64AE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bookmarkStart w:id="2" w:name="_GoBack"/>
      <w:bookmarkEnd w:id="2"/>
      <w:r w:rsidRPr="005B64AE">
        <w:rPr>
          <w:rFonts w:ascii="Times New Roman" w:hAnsi="Times New Roman"/>
          <w:i/>
          <w:iCs/>
          <w:szCs w:val="24"/>
        </w:rPr>
        <w:t xml:space="preserve">előadó: Pákozd Gergely, elnök  </w:t>
      </w:r>
    </w:p>
    <w:p w14:paraId="5122687C" w14:textId="77777777" w:rsidR="00F72B7C" w:rsidRDefault="00F72B7C" w:rsidP="00913F56">
      <w:pPr>
        <w:pStyle w:val="Listaszerbekezds"/>
        <w:ind w:left="960"/>
        <w:rPr>
          <w:rFonts w:ascii="Times New Roman" w:hAnsi="Times New Roman"/>
          <w:szCs w:val="24"/>
        </w:rPr>
      </w:pPr>
    </w:p>
    <w:p w14:paraId="300F2EF2" w14:textId="77777777" w:rsidR="00743A37" w:rsidRDefault="00913F56" w:rsidP="00F30AD3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 w:rsidRPr="00913F56">
        <w:rPr>
          <w:rFonts w:ascii="Times New Roman" w:hAnsi="Times New Roman"/>
          <w:szCs w:val="24"/>
        </w:rPr>
        <w:t xml:space="preserve">A </w:t>
      </w:r>
      <w:r>
        <w:rPr>
          <w:rFonts w:ascii="Times New Roman" w:hAnsi="Times New Roman"/>
          <w:szCs w:val="24"/>
        </w:rPr>
        <w:t>tyúktojás</w:t>
      </w:r>
      <w:r w:rsidRPr="00913F56">
        <w:rPr>
          <w:rFonts w:ascii="Times New Roman" w:hAnsi="Times New Roman"/>
          <w:szCs w:val="24"/>
        </w:rPr>
        <w:t>-</w:t>
      </w:r>
      <w:r>
        <w:rPr>
          <w:rFonts w:ascii="Times New Roman" w:hAnsi="Times New Roman"/>
          <w:szCs w:val="24"/>
        </w:rPr>
        <w:t>vásárlási szokásokkal kapcs</w:t>
      </w:r>
      <w:r w:rsidR="00743A37">
        <w:rPr>
          <w:rFonts w:ascii="Times New Roman" w:hAnsi="Times New Roman"/>
          <w:szCs w:val="24"/>
        </w:rPr>
        <w:t>olatos felmérés eredményei, következtetések</w:t>
      </w:r>
    </w:p>
    <w:p w14:paraId="5188C1D8" w14:textId="77777777" w:rsidR="00F30AD3" w:rsidRDefault="00F30AD3" w:rsidP="00F30AD3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>előadó</w:t>
      </w:r>
      <w:r>
        <w:rPr>
          <w:rFonts w:ascii="Times New Roman" w:hAnsi="Times New Roman"/>
          <w:i/>
          <w:iCs/>
          <w:szCs w:val="24"/>
        </w:rPr>
        <w:t xml:space="preserve">: Dr. </w:t>
      </w:r>
      <w:r w:rsidR="00743A37">
        <w:rPr>
          <w:rFonts w:ascii="Times New Roman" w:hAnsi="Times New Roman"/>
          <w:i/>
          <w:iCs/>
          <w:szCs w:val="24"/>
        </w:rPr>
        <w:t xml:space="preserve">Soós Mihály, </w:t>
      </w:r>
      <w:proofErr w:type="spellStart"/>
      <w:r w:rsidR="00743A37">
        <w:rPr>
          <w:rFonts w:ascii="Times New Roman" w:hAnsi="Times New Roman"/>
          <w:i/>
          <w:iCs/>
          <w:szCs w:val="24"/>
        </w:rPr>
        <w:t>Innofood</w:t>
      </w:r>
      <w:proofErr w:type="spellEnd"/>
      <w:r w:rsidR="00743A37">
        <w:rPr>
          <w:rFonts w:ascii="Times New Roman" w:hAnsi="Times New Roman"/>
          <w:i/>
          <w:iCs/>
          <w:szCs w:val="24"/>
        </w:rPr>
        <w:t xml:space="preserve"> Kft., ügyvezető igazgató </w:t>
      </w:r>
    </w:p>
    <w:p w14:paraId="068163B3" w14:textId="77777777" w:rsidR="00F30AD3" w:rsidRPr="006E2AD0" w:rsidRDefault="00F30AD3" w:rsidP="00F30AD3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14:paraId="2CDA708B" w14:textId="77777777" w:rsidR="00743A37" w:rsidRPr="00C8036C" w:rsidRDefault="00743A37" w:rsidP="00743A37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2019 évi tojás-marketing- és költségterv</w:t>
      </w:r>
    </w:p>
    <w:p w14:paraId="531C45E8" w14:textId="77777777" w:rsidR="00743A37" w:rsidRDefault="00743A37" w:rsidP="00743A37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>előadó</w:t>
      </w:r>
      <w:r>
        <w:rPr>
          <w:rFonts w:ascii="Times New Roman" w:hAnsi="Times New Roman"/>
          <w:i/>
          <w:iCs/>
          <w:szCs w:val="24"/>
        </w:rPr>
        <w:t xml:space="preserve">: Bencze Réka, Open </w:t>
      </w:r>
      <w:proofErr w:type="spellStart"/>
      <w:r>
        <w:rPr>
          <w:rFonts w:ascii="Times New Roman" w:hAnsi="Times New Roman"/>
          <w:i/>
          <w:iCs/>
          <w:szCs w:val="24"/>
        </w:rPr>
        <w:t>Communications</w:t>
      </w:r>
      <w:proofErr w:type="spellEnd"/>
      <w:r>
        <w:rPr>
          <w:rFonts w:ascii="Times New Roman" w:hAnsi="Times New Roman"/>
          <w:i/>
          <w:iCs/>
          <w:szCs w:val="24"/>
        </w:rPr>
        <w:t xml:space="preserve"> Kft., stratégia tanácsadó</w:t>
      </w:r>
    </w:p>
    <w:p w14:paraId="7EB2C512" w14:textId="77777777" w:rsidR="00743A37" w:rsidRDefault="00743A37" w:rsidP="00E6477D">
      <w:pPr>
        <w:pStyle w:val="Listaszerbekezds"/>
        <w:ind w:left="960"/>
        <w:rPr>
          <w:rFonts w:ascii="Times New Roman" w:hAnsi="Times New Roman"/>
          <w:szCs w:val="24"/>
        </w:rPr>
      </w:pPr>
    </w:p>
    <w:p w14:paraId="2B3F440B" w14:textId="77777777" w:rsidR="00F30AD3" w:rsidRPr="00C8036C" w:rsidRDefault="00F30AD3" w:rsidP="00F30AD3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Ágazati stratégia kialakítása</w:t>
      </w:r>
    </w:p>
    <w:p w14:paraId="35222141" w14:textId="77777777" w:rsidR="00F30AD3" w:rsidRDefault="00F30AD3" w:rsidP="00F30AD3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>előadó</w:t>
      </w:r>
      <w:r>
        <w:rPr>
          <w:rFonts w:ascii="Times New Roman" w:hAnsi="Times New Roman"/>
          <w:i/>
          <w:iCs/>
          <w:szCs w:val="24"/>
        </w:rPr>
        <w:t xml:space="preserve">: Pákozd Gergely </w:t>
      </w:r>
    </w:p>
    <w:p w14:paraId="79628A7C" w14:textId="77777777" w:rsidR="00C8036C" w:rsidRPr="00982107" w:rsidRDefault="00C8036C" w:rsidP="00982107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bookmarkEnd w:id="1"/>
    <w:p w14:paraId="5467A903" w14:textId="77777777" w:rsidR="00C8036C" w:rsidRPr="00C8036C" w:rsidRDefault="00E6477D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Pákozd Gergely elnök helyére új elnök választása</w:t>
      </w:r>
      <w:r w:rsidR="00C8036C" w:rsidRPr="00C8036C">
        <w:rPr>
          <w:rFonts w:ascii="Times New Roman" w:hAnsi="Times New Roman"/>
          <w:szCs w:val="24"/>
        </w:rPr>
        <w:t xml:space="preserve"> </w:t>
      </w:r>
    </w:p>
    <w:p w14:paraId="27CBBC92" w14:textId="77777777" w:rsidR="00C8036C" w:rsidRDefault="00C8036C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 xml:space="preserve">előadó: </w:t>
      </w:r>
      <w:r>
        <w:rPr>
          <w:rFonts w:ascii="Times New Roman" w:hAnsi="Times New Roman"/>
          <w:i/>
          <w:iCs/>
          <w:szCs w:val="24"/>
        </w:rPr>
        <w:t xml:space="preserve">Pákozd Gergely </w:t>
      </w:r>
      <w:r w:rsidRPr="00E842FE">
        <w:rPr>
          <w:rFonts w:ascii="Times New Roman" w:hAnsi="Times New Roman"/>
          <w:i/>
          <w:iCs/>
          <w:szCs w:val="24"/>
        </w:rPr>
        <w:t>elnök</w:t>
      </w:r>
    </w:p>
    <w:p w14:paraId="4E0DF6C5" w14:textId="77777777" w:rsidR="000B3C44" w:rsidRPr="00982107" w:rsidRDefault="000B3C44" w:rsidP="00982107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14:paraId="08C0B338" w14:textId="77777777" w:rsidR="00AC02D3" w:rsidRDefault="00AC02D3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 w:rsidRPr="00C8036C">
        <w:rPr>
          <w:rFonts w:ascii="Times New Roman" w:hAnsi="Times New Roman"/>
          <w:szCs w:val="24"/>
        </w:rPr>
        <w:t>Egyebe</w:t>
      </w:r>
      <w:r w:rsidR="00E6477D">
        <w:rPr>
          <w:rFonts w:ascii="Times New Roman" w:hAnsi="Times New Roman"/>
          <w:szCs w:val="24"/>
        </w:rPr>
        <w:t>k</w:t>
      </w:r>
    </w:p>
    <w:p w14:paraId="63A8220A" w14:textId="77777777" w:rsidR="00AC02D3" w:rsidRPr="00982107" w:rsidRDefault="00AC02D3" w:rsidP="00AC02D3">
      <w:pPr>
        <w:rPr>
          <w:sz w:val="16"/>
          <w:szCs w:val="16"/>
        </w:rPr>
      </w:pPr>
    </w:p>
    <w:p w14:paraId="442ECA66" w14:textId="77777777" w:rsidR="0086204F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Megjelenésére feltétlenül számítunk. </w:t>
      </w:r>
    </w:p>
    <w:p w14:paraId="5217930E" w14:textId="77777777" w:rsidR="00CA44B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Határozatképtelenség esetén az ülés új időpontja: 201</w:t>
      </w:r>
      <w:r w:rsidR="00E6477D">
        <w:rPr>
          <w:rFonts w:ascii="Times New Roman" w:hAnsi="Times New Roman"/>
          <w:szCs w:val="24"/>
        </w:rPr>
        <w:t>9</w:t>
      </w:r>
      <w:r>
        <w:rPr>
          <w:rFonts w:ascii="Times New Roman" w:hAnsi="Times New Roman"/>
          <w:szCs w:val="24"/>
        </w:rPr>
        <w:t xml:space="preserve">. </w:t>
      </w:r>
      <w:r w:rsidR="00E6477D">
        <w:rPr>
          <w:rFonts w:ascii="Times New Roman" w:hAnsi="Times New Roman"/>
          <w:szCs w:val="24"/>
        </w:rPr>
        <w:t>január</w:t>
      </w:r>
      <w:r w:rsidR="00E62AAC">
        <w:rPr>
          <w:rFonts w:ascii="Times New Roman" w:hAnsi="Times New Roman"/>
          <w:szCs w:val="24"/>
        </w:rPr>
        <w:t xml:space="preserve"> 1</w:t>
      </w:r>
      <w:r w:rsidR="00E6477D">
        <w:rPr>
          <w:rFonts w:ascii="Times New Roman" w:hAnsi="Times New Roman"/>
          <w:szCs w:val="24"/>
        </w:rPr>
        <w:t>7</w:t>
      </w:r>
      <w:r w:rsidR="00731886">
        <w:rPr>
          <w:rFonts w:ascii="Times New Roman" w:hAnsi="Times New Roman"/>
          <w:szCs w:val="24"/>
        </w:rPr>
        <w:t>-</w:t>
      </w:r>
      <w:r w:rsidR="00BE13F5">
        <w:rPr>
          <w:rFonts w:ascii="Times New Roman" w:hAnsi="Times New Roman"/>
          <w:szCs w:val="24"/>
        </w:rPr>
        <w:t>é</w:t>
      </w:r>
      <w:r>
        <w:rPr>
          <w:rFonts w:ascii="Times New Roman" w:hAnsi="Times New Roman"/>
          <w:szCs w:val="24"/>
        </w:rPr>
        <w:t xml:space="preserve">n </w:t>
      </w:r>
      <w:r w:rsidR="003B1799">
        <w:rPr>
          <w:rFonts w:ascii="Times New Roman" w:hAnsi="Times New Roman"/>
          <w:szCs w:val="24"/>
        </w:rPr>
        <w:t>10.30</w:t>
      </w:r>
      <w:r w:rsidR="00634AD1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órakor azonos helyszínen azonos napirenddel.</w:t>
      </w:r>
      <w:r w:rsidR="00982107">
        <w:rPr>
          <w:rFonts w:ascii="Times New Roman" w:hAnsi="Times New Roman"/>
          <w:szCs w:val="24"/>
        </w:rPr>
        <w:t xml:space="preserve"> </w:t>
      </w:r>
    </w:p>
    <w:p w14:paraId="6D715E6B" w14:textId="77777777" w:rsidR="001B6A82" w:rsidRDefault="002E5A3A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Felhívom szíves figyelmét, hogy az Intéző Bizottsági Tagok csak személyesen gyakorolhatják jogaikat, ez a jog át nem ruházható.</w:t>
      </w:r>
    </w:p>
    <w:p w14:paraId="31402303" w14:textId="77777777" w:rsidR="002E5A3A" w:rsidRDefault="002E5A3A" w:rsidP="00BE13F5">
      <w:pPr>
        <w:spacing w:line="276" w:lineRule="auto"/>
        <w:rPr>
          <w:rFonts w:ascii="Times New Roman" w:hAnsi="Times New Roman"/>
          <w:szCs w:val="24"/>
        </w:rPr>
      </w:pPr>
    </w:p>
    <w:p w14:paraId="048BF28D" w14:textId="77777777" w:rsidR="00CA44B2" w:rsidRDefault="00CA44B2" w:rsidP="00BE13F5">
      <w:pPr>
        <w:spacing w:line="276" w:lineRule="auto"/>
        <w:rPr>
          <w:rFonts w:ascii="Times New Roman" w:hAnsi="Times New Roman"/>
          <w:szCs w:val="24"/>
        </w:rPr>
      </w:pPr>
    </w:p>
    <w:p w14:paraId="07E4B124" w14:textId="77777777"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Budapest, 201</w:t>
      </w:r>
      <w:r w:rsidR="00E6477D">
        <w:rPr>
          <w:rFonts w:ascii="Times New Roman" w:hAnsi="Times New Roman"/>
          <w:szCs w:val="24"/>
        </w:rPr>
        <w:t>9</w:t>
      </w:r>
      <w:r>
        <w:rPr>
          <w:rFonts w:ascii="Times New Roman" w:hAnsi="Times New Roman"/>
          <w:szCs w:val="24"/>
        </w:rPr>
        <w:t xml:space="preserve">. </w:t>
      </w:r>
      <w:r w:rsidR="00E6477D">
        <w:rPr>
          <w:rFonts w:ascii="Times New Roman" w:hAnsi="Times New Roman"/>
          <w:szCs w:val="24"/>
        </w:rPr>
        <w:t>ja</w:t>
      </w:r>
      <w:r w:rsidR="006E2AD0">
        <w:rPr>
          <w:rFonts w:ascii="Times New Roman" w:hAnsi="Times New Roman"/>
          <w:szCs w:val="24"/>
        </w:rPr>
        <w:t>n</w:t>
      </w:r>
      <w:r w:rsidR="00E6477D">
        <w:rPr>
          <w:rFonts w:ascii="Times New Roman" w:hAnsi="Times New Roman"/>
          <w:szCs w:val="24"/>
        </w:rPr>
        <w:t>uár</w:t>
      </w:r>
      <w:r w:rsidR="00982107">
        <w:rPr>
          <w:rFonts w:ascii="Times New Roman" w:hAnsi="Times New Roman"/>
          <w:szCs w:val="24"/>
        </w:rPr>
        <w:t xml:space="preserve"> </w:t>
      </w:r>
      <w:r w:rsidR="00E6477D">
        <w:rPr>
          <w:rFonts w:ascii="Times New Roman" w:hAnsi="Times New Roman"/>
          <w:szCs w:val="24"/>
        </w:rPr>
        <w:t>3</w:t>
      </w:r>
      <w:r>
        <w:rPr>
          <w:rFonts w:ascii="Times New Roman" w:hAnsi="Times New Roman"/>
          <w:szCs w:val="24"/>
        </w:rPr>
        <w:t>.</w:t>
      </w:r>
    </w:p>
    <w:p w14:paraId="6B6C621B" w14:textId="77777777" w:rsidR="001B6A82" w:rsidRDefault="001B6A82" w:rsidP="00982107">
      <w:pPr>
        <w:spacing w:line="276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Üdvözlettel:</w:t>
      </w:r>
    </w:p>
    <w:p w14:paraId="37FC9035" w14:textId="77777777" w:rsidR="00982107" w:rsidRDefault="00982107" w:rsidP="00982107">
      <w:pPr>
        <w:spacing w:line="276" w:lineRule="auto"/>
        <w:rPr>
          <w:rFonts w:ascii="Times New Roman" w:hAnsi="Times New Roman"/>
          <w:szCs w:val="24"/>
        </w:rPr>
      </w:pPr>
    </w:p>
    <w:p w14:paraId="6F351865" w14:textId="77777777" w:rsidR="001B6A82" w:rsidRDefault="001B6A82" w:rsidP="00982107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 </w:t>
      </w:r>
      <w:r>
        <w:rPr>
          <w:rFonts w:ascii="Times New Roman" w:hAnsi="Times New Roman"/>
          <w:szCs w:val="24"/>
        </w:rPr>
        <w:tab/>
      </w:r>
      <w:r w:rsidR="00C8036C">
        <w:rPr>
          <w:rFonts w:ascii="Times New Roman" w:hAnsi="Times New Roman"/>
          <w:szCs w:val="24"/>
        </w:rPr>
        <w:t>Pákozd Ge</w:t>
      </w:r>
      <w:r w:rsidR="00EF43F6">
        <w:rPr>
          <w:rFonts w:ascii="Times New Roman" w:hAnsi="Times New Roman"/>
          <w:szCs w:val="24"/>
        </w:rPr>
        <w:t>r</w:t>
      </w:r>
      <w:r w:rsidR="00C8036C">
        <w:rPr>
          <w:rFonts w:ascii="Times New Roman" w:hAnsi="Times New Roman"/>
          <w:szCs w:val="24"/>
        </w:rPr>
        <w:t>gely</w:t>
      </w:r>
      <w:r w:rsidR="00BE13F5">
        <w:rPr>
          <w:rFonts w:ascii="Times New Roman" w:hAnsi="Times New Roman"/>
          <w:szCs w:val="24"/>
        </w:rPr>
        <w:t xml:space="preserve"> </w:t>
      </w:r>
      <w:proofErr w:type="spellStart"/>
      <w:r w:rsidR="00BE13F5">
        <w:rPr>
          <w:rFonts w:ascii="Times New Roman" w:hAnsi="Times New Roman"/>
          <w:szCs w:val="24"/>
        </w:rPr>
        <w:t>sk</w:t>
      </w:r>
      <w:proofErr w:type="spellEnd"/>
      <w:r w:rsidR="00BE13F5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ab/>
      </w:r>
      <w:r w:rsidR="00982107">
        <w:rPr>
          <w:rFonts w:ascii="Times New Roman" w:hAnsi="Times New Roman"/>
          <w:szCs w:val="24"/>
        </w:rPr>
        <w:tab/>
      </w:r>
      <w:r w:rsidR="00982107">
        <w:rPr>
          <w:rFonts w:ascii="Times New Roman" w:hAnsi="Times New Roman"/>
          <w:szCs w:val="24"/>
        </w:rPr>
        <w:tab/>
      </w:r>
      <w:r w:rsidR="00982107">
        <w:rPr>
          <w:rFonts w:ascii="Times New Roman" w:hAnsi="Times New Roman"/>
          <w:szCs w:val="24"/>
        </w:rPr>
        <w:tab/>
      </w:r>
      <w:r w:rsidR="00982107">
        <w:rPr>
          <w:rFonts w:ascii="Times New Roman" w:hAnsi="Times New Roman"/>
          <w:szCs w:val="24"/>
        </w:rPr>
        <w:tab/>
        <w:t xml:space="preserve">      </w:t>
      </w:r>
      <w:r w:rsidR="00731886">
        <w:rPr>
          <w:rFonts w:ascii="Times New Roman" w:hAnsi="Times New Roman"/>
          <w:szCs w:val="24"/>
        </w:rPr>
        <w:t>Molnár Györgyi</w:t>
      </w:r>
      <w:r w:rsidR="00BE13F5">
        <w:rPr>
          <w:rFonts w:ascii="Times New Roman" w:hAnsi="Times New Roman"/>
          <w:szCs w:val="24"/>
        </w:rPr>
        <w:t xml:space="preserve"> </w:t>
      </w:r>
      <w:proofErr w:type="spellStart"/>
      <w:r w:rsidR="00BE13F5">
        <w:rPr>
          <w:rFonts w:ascii="Times New Roman" w:hAnsi="Times New Roman"/>
          <w:szCs w:val="24"/>
        </w:rPr>
        <w:t>sk</w:t>
      </w:r>
      <w:proofErr w:type="spellEnd"/>
      <w:r w:rsidR="00BE13F5">
        <w:rPr>
          <w:rFonts w:ascii="Times New Roman" w:hAnsi="Times New Roman"/>
          <w:szCs w:val="24"/>
        </w:rPr>
        <w:t>.</w:t>
      </w:r>
    </w:p>
    <w:p w14:paraId="62F5BE0B" w14:textId="77777777" w:rsidR="001B6A82" w:rsidRDefault="008B39E6" w:rsidP="00BE13F5">
      <w:pPr>
        <w:tabs>
          <w:tab w:val="center" w:pos="2340"/>
          <w:tab w:val="center" w:pos="6480"/>
        </w:tabs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</w:t>
      </w:r>
      <w:r w:rsidR="001B6A82">
        <w:rPr>
          <w:rFonts w:ascii="Times New Roman" w:hAnsi="Times New Roman"/>
          <w:szCs w:val="24"/>
        </w:rPr>
        <w:t>elnök</w:t>
      </w:r>
      <w:r w:rsidR="001B6A82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   </w:t>
      </w:r>
      <w:r w:rsidR="001B6A82">
        <w:rPr>
          <w:rFonts w:ascii="Times New Roman" w:hAnsi="Times New Roman"/>
          <w:szCs w:val="24"/>
        </w:rPr>
        <w:t>titkár</w:t>
      </w:r>
      <w:r w:rsidR="00BE13F5">
        <w:rPr>
          <w:rFonts w:ascii="Times New Roman" w:hAnsi="Times New Roman"/>
          <w:szCs w:val="24"/>
        </w:rPr>
        <w:t xml:space="preserve"> </w:t>
      </w:r>
    </w:p>
    <w:sectPr w:rsidR="001B6A82" w:rsidSect="00CD53EE">
      <w:type w:val="continuous"/>
      <w:pgSz w:w="11907" w:h="16840"/>
      <w:pgMar w:top="3005" w:right="1418" w:bottom="907" w:left="1418" w:header="709" w:footer="709" w:gutter="0"/>
      <w:paperSrc w:first="1" w:other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H-Courier New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Hu_Decorated 091 WS">
    <w:altName w:val="Gabriola"/>
    <w:charset w:val="00"/>
    <w:family w:val="decorative"/>
    <w:pitch w:val="variable"/>
    <w:sig w:usb0="00000001" w:usb1="00000000" w:usb2="00000000" w:usb3="00000000" w:csb0="0000001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Gatineau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Hu_Maig">
    <w:altName w:val="Candar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8622A"/>
    <w:multiLevelType w:val="hybridMultilevel"/>
    <w:tmpl w:val="6208545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66239"/>
    <w:multiLevelType w:val="hybridMultilevel"/>
    <w:tmpl w:val="725E1260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66A7C09"/>
    <w:multiLevelType w:val="hybridMultilevel"/>
    <w:tmpl w:val="75C6CC9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D0263C6"/>
    <w:multiLevelType w:val="hybridMultilevel"/>
    <w:tmpl w:val="D0C6CC14"/>
    <w:lvl w:ilvl="0" w:tplc="DA8019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55663CF"/>
    <w:multiLevelType w:val="hybridMultilevel"/>
    <w:tmpl w:val="71B24F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0D55D2"/>
    <w:multiLevelType w:val="hybridMultilevel"/>
    <w:tmpl w:val="13AC274C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CEE2B4B"/>
    <w:multiLevelType w:val="hybridMultilevel"/>
    <w:tmpl w:val="4320A4AC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366BC4"/>
    <w:multiLevelType w:val="hybridMultilevel"/>
    <w:tmpl w:val="37B8FF5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265BE5"/>
    <w:multiLevelType w:val="hybridMultilevel"/>
    <w:tmpl w:val="B860B50A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C9D4430A">
      <w:numFmt w:val="bullet"/>
      <w:lvlText w:val="-"/>
      <w:lvlJc w:val="left"/>
      <w:pPr>
        <w:ind w:left="2148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52CC132F"/>
    <w:multiLevelType w:val="hybridMultilevel"/>
    <w:tmpl w:val="3878A7D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9"/>
  </w:num>
  <w:num w:numId="7">
    <w:abstractNumId w:val="7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activeWritingStyle w:appName="MSWord" w:lang="hu-HU" w:vendorID="7" w:dllVersion="513" w:checkStyle="0"/>
  <w:activeWritingStyle w:appName="MSWord" w:lang="hu-HU" w:vendorID="7" w:dllVersion="522" w:checkStyle="1"/>
  <w:proofState w:spelling="clean" w:grammar="clean"/>
  <w:attachedTemplate r:id="rId1"/>
  <w:defaultTabStop w:val="708"/>
  <w:autoHyphenation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656"/>
    <w:rsid w:val="00000002"/>
    <w:rsid w:val="00080442"/>
    <w:rsid w:val="000B3C44"/>
    <w:rsid w:val="00111851"/>
    <w:rsid w:val="00112868"/>
    <w:rsid w:val="00112B01"/>
    <w:rsid w:val="00114FB9"/>
    <w:rsid w:val="0015109D"/>
    <w:rsid w:val="00165565"/>
    <w:rsid w:val="001952FC"/>
    <w:rsid w:val="001B6A82"/>
    <w:rsid w:val="001F6B89"/>
    <w:rsid w:val="00273D8E"/>
    <w:rsid w:val="002A51D9"/>
    <w:rsid w:val="002E5A3A"/>
    <w:rsid w:val="002F3949"/>
    <w:rsid w:val="00301463"/>
    <w:rsid w:val="003345D5"/>
    <w:rsid w:val="00373A54"/>
    <w:rsid w:val="003B1799"/>
    <w:rsid w:val="003B7140"/>
    <w:rsid w:val="003F00DB"/>
    <w:rsid w:val="004315FB"/>
    <w:rsid w:val="00434D5D"/>
    <w:rsid w:val="00445EE7"/>
    <w:rsid w:val="00466BC1"/>
    <w:rsid w:val="0049215E"/>
    <w:rsid w:val="00494988"/>
    <w:rsid w:val="004D1B82"/>
    <w:rsid w:val="004D7129"/>
    <w:rsid w:val="005202EF"/>
    <w:rsid w:val="00557971"/>
    <w:rsid w:val="00564716"/>
    <w:rsid w:val="005723D6"/>
    <w:rsid w:val="0058377C"/>
    <w:rsid w:val="00586B5D"/>
    <w:rsid w:val="005A0F53"/>
    <w:rsid w:val="005A5D02"/>
    <w:rsid w:val="005A768B"/>
    <w:rsid w:val="005B64AE"/>
    <w:rsid w:val="005D2EF0"/>
    <w:rsid w:val="00600DAE"/>
    <w:rsid w:val="00634AD1"/>
    <w:rsid w:val="0066256C"/>
    <w:rsid w:val="006749EC"/>
    <w:rsid w:val="006B50CA"/>
    <w:rsid w:val="006D5364"/>
    <w:rsid w:val="006E2AD0"/>
    <w:rsid w:val="006F0223"/>
    <w:rsid w:val="006F66F1"/>
    <w:rsid w:val="007201F2"/>
    <w:rsid w:val="0072386B"/>
    <w:rsid w:val="00725BA4"/>
    <w:rsid w:val="00731886"/>
    <w:rsid w:val="00732E0E"/>
    <w:rsid w:val="00743A37"/>
    <w:rsid w:val="007643C2"/>
    <w:rsid w:val="007701CD"/>
    <w:rsid w:val="00790C8B"/>
    <w:rsid w:val="007A491F"/>
    <w:rsid w:val="007D6043"/>
    <w:rsid w:val="007F578F"/>
    <w:rsid w:val="008000E5"/>
    <w:rsid w:val="00820992"/>
    <w:rsid w:val="0086204F"/>
    <w:rsid w:val="008B39E6"/>
    <w:rsid w:val="008C1ED6"/>
    <w:rsid w:val="008C6871"/>
    <w:rsid w:val="00913F56"/>
    <w:rsid w:val="00947A8C"/>
    <w:rsid w:val="00962C8E"/>
    <w:rsid w:val="00964F29"/>
    <w:rsid w:val="00982107"/>
    <w:rsid w:val="009A6568"/>
    <w:rsid w:val="009A6789"/>
    <w:rsid w:val="00A5579B"/>
    <w:rsid w:val="00A622F3"/>
    <w:rsid w:val="00AB3C9B"/>
    <w:rsid w:val="00AC02D3"/>
    <w:rsid w:val="00AE394E"/>
    <w:rsid w:val="00AF119E"/>
    <w:rsid w:val="00B11B9F"/>
    <w:rsid w:val="00B23BD6"/>
    <w:rsid w:val="00B27D43"/>
    <w:rsid w:val="00B6731A"/>
    <w:rsid w:val="00B70D03"/>
    <w:rsid w:val="00B77634"/>
    <w:rsid w:val="00BE13F5"/>
    <w:rsid w:val="00BE5656"/>
    <w:rsid w:val="00BF1667"/>
    <w:rsid w:val="00C12056"/>
    <w:rsid w:val="00C16226"/>
    <w:rsid w:val="00C32EA8"/>
    <w:rsid w:val="00C334B9"/>
    <w:rsid w:val="00C75661"/>
    <w:rsid w:val="00C8036C"/>
    <w:rsid w:val="00C93FAD"/>
    <w:rsid w:val="00CA44B2"/>
    <w:rsid w:val="00CD53EE"/>
    <w:rsid w:val="00CE4942"/>
    <w:rsid w:val="00D35E63"/>
    <w:rsid w:val="00D62BFA"/>
    <w:rsid w:val="00DA3733"/>
    <w:rsid w:val="00E20D77"/>
    <w:rsid w:val="00E25223"/>
    <w:rsid w:val="00E53B43"/>
    <w:rsid w:val="00E62AAC"/>
    <w:rsid w:val="00E6477D"/>
    <w:rsid w:val="00E842FE"/>
    <w:rsid w:val="00E93206"/>
    <w:rsid w:val="00EB4525"/>
    <w:rsid w:val="00EF43F6"/>
    <w:rsid w:val="00F30AD3"/>
    <w:rsid w:val="00F32BC8"/>
    <w:rsid w:val="00F423A6"/>
    <w:rsid w:val="00F72B7C"/>
    <w:rsid w:val="00F87046"/>
    <w:rsid w:val="00FA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8FDE5B"/>
  <w15:docId w15:val="{36125FF1-C1FB-4E23-A87A-1AB2787FD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ms Rmn" w:eastAsia="Times New Roman" w:hAnsi="Tms Rm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CD53EE"/>
    <w:rPr>
      <w:rFonts w:ascii="H-Courier New" w:hAnsi="H-Courier New"/>
      <w:sz w:val="24"/>
    </w:rPr>
  </w:style>
  <w:style w:type="paragraph" w:styleId="Cmsor1">
    <w:name w:val="heading 1"/>
    <w:basedOn w:val="Norml"/>
    <w:next w:val="Norml"/>
    <w:qFormat/>
    <w:rsid w:val="00CD53EE"/>
    <w:pPr>
      <w:keepNext/>
      <w:framePr w:w="4617" w:h="2070" w:hSpace="141" w:wrap="around" w:vAnchor="text" w:hAnchor="page" w:x="1045" w:y="-2159"/>
      <w:jc w:val="center"/>
      <w:outlineLvl w:val="0"/>
    </w:pPr>
    <w:rPr>
      <w:rFonts w:ascii="Hu_Decorated 091 WS" w:hAnsi="Hu_Decorated 091 WS"/>
      <w:spacing w:val="-10"/>
      <w:sz w:val="28"/>
    </w:rPr>
  </w:style>
  <w:style w:type="paragraph" w:styleId="Cmsor2">
    <w:name w:val="heading 2"/>
    <w:basedOn w:val="Norml"/>
    <w:next w:val="Norml"/>
    <w:qFormat/>
    <w:rsid w:val="00CD53EE"/>
    <w:pPr>
      <w:keepNext/>
      <w:outlineLvl w:val="1"/>
    </w:pPr>
    <w:rPr>
      <w:rFonts w:ascii="Times New Roman" w:hAnsi="Times New Roman"/>
      <w:sz w:val="26"/>
      <w:u w:val="single"/>
    </w:rPr>
  </w:style>
  <w:style w:type="paragraph" w:styleId="Cmsor4">
    <w:name w:val="heading 4"/>
    <w:basedOn w:val="Norml"/>
    <w:next w:val="Norml"/>
    <w:qFormat/>
    <w:rsid w:val="00CD53EE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semiHidden/>
    <w:rsid w:val="00CD53EE"/>
    <w:pPr>
      <w:jc w:val="both"/>
    </w:pPr>
    <w:rPr>
      <w:rFonts w:ascii="Times New Roman" w:hAnsi="Times New Roman"/>
    </w:rPr>
  </w:style>
  <w:style w:type="character" w:styleId="Hiperhivatkozs">
    <w:name w:val="Hyperlink"/>
    <w:basedOn w:val="Bekezdsalapbettpusa"/>
    <w:semiHidden/>
    <w:rsid w:val="00CD53EE"/>
    <w:rPr>
      <w:color w:val="0000FF"/>
      <w:u w:val="single"/>
    </w:rPr>
  </w:style>
  <w:style w:type="paragraph" w:styleId="Szvegtrzsbehzssal2">
    <w:name w:val="Body Text Indent 2"/>
    <w:basedOn w:val="Norml"/>
    <w:semiHidden/>
    <w:rsid w:val="00CD53EE"/>
    <w:pPr>
      <w:spacing w:after="120" w:line="480" w:lineRule="auto"/>
      <w:ind w:left="283"/>
    </w:pPr>
  </w:style>
  <w:style w:type="paragraph" w:styleId="Buborkszveg">
    <w:name w:val="Balloon Text"/>
    <w:basedOn w:val="Norml"/>
    <w:semiHidden/>
    <w:rsid w:val="00CD53EE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qFormat/>
    <w:rsid w:val="00CD53EE"/>
    <w:rPr>
      <w:b/>
      <w:bCs/>
    </w:rPr>
  </w:style>
  <w:style w:type="paragraph" w:styleId="Listaszerbekezds">
    <w:name w:val="List Paragraph"/>
    <w:basedOn w:val="Norml"/>
    <w:uiPriority w:val="34"/>
    <w:qFormat/>
    <w:rsid w:val="004921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izus\Application%20Data\Microsoft\Sablonok\tojas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tojas</Template>
  <TotalTime>1</TotalTime>
  <Pages>1</Pages>
  <Words>171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MAGYAR TOJÓHIBRID-TENYÉSZTŐK</vt:lpstr>
    </vt:vector>
  </TitlesOfParts>
  <Company>Baromfi Termék Tanács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MAGYAR TOJÓHIBRID-TENYÉSZTŐK</dc:title>
  <dc:creator>BTT</dc:creator>
  <cp:lastModifiedBy>Kristóf Beáta</cp:lastModifiedBy>
  <cp:revision>2</cp:revision>
  <cp:lastPrinted>2018-11-26T09:04:00Z</cp:lastPrinted>
  <dcterms:created xsi:type="dcterms:W3CDTF">2019-01-07T13:11:00Z</dcterms:created>
  <dcterms:modified xsi:type="dcterms:W3CDTF">2019-01-07T13:11:00Z</dcterms:modified>
</cp:coreProperties>
</file>